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F4" w:rsidRDefault="00817AF4" w:rsidP="002610FB">
      <w:pPr>
        <w:jc w:val="center"/>
        <w:rPr>
          <w:rFonts w:ascii="宋体"/>
          <w:b/>
          <w:bCs/>
          <w:sz w:val="44"/>
          <w:szCs w:val="44"/>
        </w:rPr>
      </w:pPr>
    </w:p>
    <w:p w:rsidR="00817AF4" w:rsidRDefault="00817AF4" w:rsidP="002610FB">
      <w:pPr>
        <w:jc w:val="center"/>
        <w:rPr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经济管理学院研究生教育中心成员名单</w:t>
      </w:r>
    </w:p>
    <w:p w:rsidR="00817AF4" w:rsidRDefault="00817AF4" w:rsidP="002610F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:rsidR="00817AF4" w:rsidRDefault="00817AF4" w:rsidP="002610FB">
      <w:pPr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主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任：杨文龙、王忠吉</w:t>
      </w:r>
    </w:p>
    <w:p w:rsidR="00817AF4" w:rsidRDefault="00817AF4" w:rsidP="002610FB">
      <w:pPr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副主任：孙兆龙、张玉智、韩小威</w:t>
      </w:r>
    </w:p>
    <w:p w:rsidR="00817AF4" w:rsidRDefault="00817AF4" w:rsidP="001079F4">
      <w:pPr>
        <w:ind w:left="31680" w:hangingChars="400" w:firstLine="31680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员：刘继伟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张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璇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李陶然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李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萍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张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博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于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立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刘泰然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耿荣娜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王洪英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黄鑫昊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李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涛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徐俊昌、王明昊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薛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杨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杨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爽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纪晶华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贾万军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高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媛、赵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晔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赵英鑫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王明清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李叶光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蔡秋梅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姜雨峰</w:t>
      </w:r>
      <w:r>
        <w:rPr>
          <w:rFonts w:hint="eastAsia"/>
          <w:sz w:val="32"/>
          <w:szCs w:val="32"/>
        </w:rPr>
        <w:t>、</w:t>
      </w:r>
      <w:r>
        <w:rPr>
          <w:rFonts w:ascii="宋体" w:hAnsi="宋体" w:hint="eastAsia"/>
          <w:sz w:val="32"/>
          <w:szCs w:val="32"/>
        </w:rPr>
        <w:t>董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睿</w:t>
      </w:r>
    </w:p>
    <w:p w:rsidR="00817AF4" w:rsidRDefault="00817AF4" w:rsidP="001079F4">
      <w:pPr>
        <w:ind w:left="31680" w:hangingChars="400" w:firstLine="31680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秘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书：杜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洋</w:t>
      </w:r>
    </w:p>
    <w:p w:rsidR="00817AF4" w:rsidRDefault="00817AF4"/>
    <w:sectPr w:rsidR="00817AF4" w:rsidSect="008567D4">
      <w:pgSz w:w="11906" w:h="16838"/>
      <w:pgMar w:top="1418" w:right="1418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0FB"/>
    <w:rsid w:val="001079F4"/>
    <w:rsid w:val="00175168"/>
    <w:rsid w:val="001D3582"/>
    <w:rsid w:val="002610FB"/>
    <w:rsid w:val="003C4EF8"/>
    <w:rsid w:val="003F59D8"/>
    <w:rsid w:val="00716690"/>
    <w:rsid w:val="00817AF4"/>
    <w:rsid w:val="008567D4"/>
    <w:rsid w:val="00A92CD7"/>
    <w:rsid w:val="00BC791D"/>
    <w:rsid w:val="00C97401"/>
    <w:rsid w:val="00EC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FB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26</Words>
  <Characters>150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升</dc:creator>
  <cp:keywords/>
  <dc:description/>
  <cp:lastModifiedBy>lenovo</cp:lastModifiedBy>
  <cp:revision>3</cp:revision>
  <dcterms:created xsi:type="dcterms:W3CDTF">2017-12-06T08:54:00Z</dcterms:created>
  <dcterms:modified xsi:type="dcterms:W3CDTF">2017-12-06T10:28:00Z</dcterms:modified>
</cp:coreProperties>
</file>